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70" w:rsidRDefault="00611BC1" w:rsidP="00611BC1">
      <w:pPr>
        <w:tabs>
          <w:tab w:val="left" w:pos="12156"/>
        </w:tabs>
        <w:jc w:val="left"/>
      </w:pPr>
      <w:r>
        <w:tab/>
      </w:r>
    </w:p>
    <w:p w:rsidR="00241F70" w:rsidRPr="00241F70" w:rsidRDefault="00241F70" w:rsidP="00241F70"/>
    <w:p w:rsidR="00241F70" w:rsidRPr="00241F70" w:rsidRDefault="00236876" w:rsidP="00236876">
      <w:pPr>
        <w:tabs>
          <w:tab w:val="left" w:pos="7312"/>
        </w:tabs>
        <w:jc w:val="left"/>
      </w:pPr>
      <w:r>
        <w:tab/>
      </w:r>
    </w:p>
    <w:p w:rsidR="00241F70" w:rsidRPr="00241F70" w:rsidRDefault="00BF18C7" w:rsidP="00BF18C7">
      <w:pPr>
        <w:tabs>
          <w:tab w:val="left" w:pos="2001"/>
          <w:tab w:val="center" w:pos="6843"/>
        </w:tabs>
        <w:jc w:val="left"/>
      </w:pPr>
      <w:r>
        <w:tab/>
      </w:r>
      <w:r>
        <w:tab/>
      </w:r>
      <w:r>
        <w:tab/>
      </w:r>
      <w:r>
        <w:tab/>
      </w:r>
    </w:p>
    <w:p w:rsidR="00241F70" w:rsidRPr="00241F70" w:rsidRDefault="00241F70" w:rsidP="00241F70"/>
    <w:p w:rsidR="00241F70" w:rsidRPr="00241F70" w:rsidRDefault="00241F70" w:rsidP="00241F70"/>
    <w:p w:rsidR="00241F70" w:rsidRPr="00BF18C7" w:rsidRDefault="00241F70" w:rsidP="00241F70">
      <w:pPr>
        <w:rPr>
          <w:b/>
        </w:rPr>
      </w:pPr>
    </w:p>
    <w:p w:rsidR="00241F70" w:rsidRPr="00241F70" w:rsidRDefault="00241F70" w:rsidP="00241F70"/>
    <w:p w:rsidR="00241F70" w:rsidRPr="00241F70" w:rsidRDefault="00241F70" w:rsidP="00241F70"/>
    <w:p w:rsidR="00241F70" w:rsidRPr="00241F70" w:rsidRDefault="00241F70" w:rsidP="00241F70"/>
    <w:p w:rsidR="00241F70" w:rsidRPr="00241F70" w:rsidRDefault="00241F70" w:rsidP="00241F70"/>
    <w:p w:rsidR="00241F70" w:rsidRPr="00241F70" w:rsidRDefault="00241F70" w:rsidP="00241F70"/>
    <w:p w:rsidR="00241F70" w:rsidRPr="00241F70" w:rsidRDefault="00AB1FD4" w:rsidP="00241F7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28575</wp:posOffset>
                </wp:positionV>
                <wp:extent cx="8800465" cy="1603375"/>
                <wp:effectExtent l="3175" t="0" r="0" b="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0465" cy="160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8C7" w:rsidRPr="00BF18C7" w:rsidRDefault="00BF18C7" w:rsidP="00BF18C7">
                            <w:pPr>
                              <w:spacing w:after="200"/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BF18C7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This certifies that</w:t>
                            </w:r>
                          </w:p>
                          <w:p w:rsidR="00241F70" w:rsidRPr="00BF18C7" w:rsidRDefault="00E029F0" w:rsidP="00BF18C7">
                            <w:pPr>
                              <w:spacing w:after="200"/>
                              <w:rPr>
                                <w:rFonts w:asciiTheme="minorHAnsi" w:hAnsi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56"/>
                                <w:szCs w:val="56"/>
                              </w:rPr>
                              <w:t>Name of member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.4pt;margin-top:2.25pt;width:692.95pt;height:1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3Q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" filled="f" stroked="f">
                <v:textbox>
                  <w:txbxContent>
                    <w:p w:rsidR="00BF18C7" w:rsidRPr="00BF18C7" w:rsidRDefault="00BF18C7" w:rsidP="00BF18C7">
                      <w:pPr>
                        <w:spacing w:after="200"/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</w:pPr>
                      <w:r w:rsidRPr="00BF18C7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This certifies that</w:t>
                      </w:r>
                    </w:p>
                    <w:p w:rsidR="00241F70" w:rsidRPr="00BF18C7" w:rsidRDefault="00E029F0" w:rsidP="00BF18C7">
                      <w:pPr>
                        <w:spacing w:after="200"/>
                        <w:rPr>
                          <w:rFonts w:asciiTheme="minorHAnsi" w:hAnsi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56"/>
                          <w:szCs w:val="56"/>
                        </w:rPr>
                        <w:t>Name of member</w:t>
                      </w:r>
                    </w:p>
                  </w:txbxContent>
                </v:textbox>
              </v:shape>
            </w:pict>
          </mc:Fallback>
        </mc:AlternateContent>
      </w:r>
    </w:p>
    <w:p w:rsidR="00241F70" w:rsidRDefault="00241F70" w:rsidP="00241F70"/>
    <w:p w:rsidR="00BF18C7" w:rsidRDefault="00241F70" w:rsidP="00241F70">
      <w:pPr>
        <w:tabs>
          <w:tab w:val="left" w:pos="5461"/>
        </w:tabs>
      </w:pPr>
      <w:r>
        <w:tab/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4B4DAA">
      <w:pPr>
        <w:jc w:val="right"/>
      </w:pPr>
    </w:p>
    <w:p w:rsidR="00BF18C7" w:rsidRPr="00BF18C7" w:rsidRDefault="00BF18C7" w:rsidP="00BF18C7"/>
    <w:p w:rsidR="00BF18C7" w:rsidRPr="00BF18C7" w:rsidRDefault="004128DD" w:rsidP="00BF18C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A7F0DD" wp14:editId="42D0177E">
                <wp:simplePos x="0" y="0"/>
                <wp:positionH relativeFrom="column">
                  <wp:posOffset>6985</wp:posOffset>
                </wp:positionH>
                <wp:positionV relativeFrom="paragraph">
                  <wp:posOffset>774</wp:posOffset>
                </wp:positionV>
                <wp:extent cx="8800465" cy="802640"/>
                <wp:effectExtent l="0" t="0" r="0" b="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046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24D" w:rsidRPr="00241F70" w:rsidRDefault="00380DA7" w:rsidP="0016424D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Add first topic here</w:t>
                            </w:r>
                          </w:p>
                          <w:p w:rsidR="00380DA7" w:rsidRPr="00241F70" w:rsidRDefault="00380DA7" w:rsidP="00380DA7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Add second topic here</w:t>
                            </w:r>
                          </w:p>
                          <w:p w:rsidR="00380DA7" w:rsidRPr="00241F70" w:rsidRDefault="00380DA7" w:rsidP="00380DA7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Add third topic here</w:t>
                            </w:r>
                          </w:p>
                          <w:p w:rsidR="0016424D" w:rsidRPr="00241F70" w:rsidRDefault="0016424D" w:rsidP="0016424D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16424D" w:rsidRPr="00241F70" w:rsidRDefault="0016424D" w:rsidP="0016424D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241F70">
                              <w:rPr>
                                <w:rFonts w:asciiTheme="minorHAnsi" w:hAnsiTheme="minorHAnsi"/>
                              </w:rPr>
                              <w:t>Using the keyboard instead of the mouse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.55pt;margin-top:.05pt;width:692.95pt;height:6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" filled="f" stroked="f">
                <v:textbox>
                  <w:txbxContent>
                    <w:p w:rsidR="0016424D" w:rsidRPr="00241F70" w:rsidRDefault="00380DA7" w:rsidP="0016424D">
                      <w:p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Add first topic here</w:t>
                      </w:r>
                    </w:p>
                    <w:p w:rsidR="00380DA7" w:rsidRPr="00241F70" w:rsidRDefault="00380DA7" w:rsidP="00380DA7">
                      <w:p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Add second topic here</w:t>
                      </w:r>
                    </w:p>
                    <w:p w:rsidR="00380DA7" w:rsidRPr="00241F70" w:rsidRDefault="00380DA7" w:rsidP="00380DA7">
                      <w:p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Add third topic here</w:t>
                      </w:r>
                    </w:p>
                    <w:p w:rsidR="0016424D" w:rsidRPr="00241F70" w:rsidRDefault="0016424D" w:rsidP="0016424D">
                      <w:pPr>
                        <w:spacing w:line="276" w:lineRule="auto"/>
                        <w:rPr>
                          <w:rFonts w:asciiTheme="minorHAnsi" w:hAnsiTheme="minorHAnsi"/>
                        </w:rPr>
                      </w:pPr>
                    </w:p>
                    <w:p w:rsidR="0016424D" w:rsidRPr="00241F70" w:rsidRDefault="0016424D" w:rsidP="0016424D">
                      <w:p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241F70">
                        <w:rPr>
                          <w:rFonts w:asciiTheme="minorHAnsi" w:hAnsiTheme="minorHAnsi"/>
                        </w:rPr>
                        <w:t>Using the keyboard instead of the mouse</w:t>
                      </w:r>
                    </w:p>
                  </w:txbxContent>
                </v:textbox>
              </v:shape>
            </w:pict>
          </mc:Fallback>
        </mc:AlternateConten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4128DD" w:rsidP="00BF18C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D03AC" wp14:editId="5442B00E">
                <wp:simplePos x="0" y="0"/>
                <wp:positionH relativeFrom="column">
                  <wp:posOffset>5080</wp:posOffset>
                </wp:positionH>
                <wp:positionV relativeFrom="paragraph">
                  <wp:posOffset>16371</wp:posOffset>
                </wp:positionV>
                <wp:extent cx="8800465" cy="285115"/>
                <wp:effectExtent l="0" t="0" r="0" b="635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046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D91" w:rsidRPr="00241F70" w:rsidRDefault="009B7D91" w:rsidP="009B7D91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Given this </w:t>
                            </w:r>
                            <w:r w:rsidR="00AB1FD4">
                              <w:rPr>
                                <w:rFonts w:asciiTheme="minorHAnsi" w:hAnsiTheme="minorHAnsi"/>
                                <w:b/>
                              </w:rPr>
                              <w:t>24</w:t>
                            </w:r>
                            <w:r w:rsidRPr="00241F70">
                              <w:rPr>
                                <w:rFonts w:asciiTheme="minorHAnsi" w:hAnsiTheme="minorHAnsi"/>
                                <w:b/>
                              </w:rPr>
                              <w:t xml:space="preserve">th day of </w:t>
                            </w:r>
                            <w:r w:rsidR="00B566AD">
                              <w:rPr>
                                <w:rFonts w:asciiTheme="minorHAnsi" w:hAnsiTheme="minorHAnsi"/>
                                <w:b/>
                              </w:rPr>
                              <w:t>M</w:t>
                            </w:r>
                            <w:r w:rsidR="00AB1FD4">
                              <w:rPr>
                                <w:rFonts w:asciiTheme="minorHAnsi" w:hAnsiTheme="minorHAnsi"/>
                                <w:b/>
                              </w:rPr>
                              <w:t>arch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, 201</w:t>
                            </w:r>
                            <w:r w:rsidR="00AB1FD4">
                              <w:rPr>
                                <w:rFonts w:asciiTheme="minorHAnsi" w:hAnsiTheme="minorHAnsi"/>
                                <w:b/>
                              </w:rPr>
                              <w:t>4</w:t>
                            </w:r>
                          </w:p>
                          <w:p w:rsidR="00241F70" w:rsidRPr="009B7D91" w:rsidRDefault="00241F70" w:rsidP="009B7D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.4pt;margin-top:1.3pt;width:692.9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S3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" filled="f" stroked="f">
                <v:textbox>
                  <w:txbxContent>
                    <w:p w:rsidR="009B7D91" w:rsidRPr="00241F70" w:rsidRDefault="009B7D91" w:rsidP="009B7D91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Given this </w:t>
                      </w:r>
                      <w:r w:rsidR="00AB1FD4">
                        <w:rPr>
                          <w:rFonts w:asciiTheme="minorHAnsi" w:hAnsiTheme="minorHAnsi"/>
                          <w:b/>
                        </w:rPr>
                        <w:t>24</w:t>
                      </w:r>
                      <w:r w:rsidRPr="00241F70">
                        <w:rPr>
                          <w:rFonts w:asciiTheme="minorHAnsi" w:hAnsiTheme="minorHAnsi"/>
                          <w:b/>
                        </w:rPr>
                        <w:t xml:space="preserve">th day of </w:t>
                      </w:r>
                      <w:r w:rsidR="00B566AD">
                        <w:rPr>
                          <w:rFonts w:asciiTheme="minorHAnsi" w:hAnsiTheme="minorHAnsi"/>
                          <w:b/>
                        </w:rPr>
                        <w:t>M</w:t>
                      </w:r>
                      <w:r w:rsidR="00AB1FD4">
                        <w:rPr>
                          <w:rFonts w:asciiTheme="minorHAnsi" w:hAnsiTheme="minorHAnsi"/>
                          <w:b/>
                        </w:rPr>
                        <w:t>arch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, 201</w:t>
                      </w:r>
                      <w:r w:rsidR="00AB1FD4">
                        <w:rPr>
                          <w:rFonts w:asciiTheme="minorHAnsi" w:hAnsiTheme="minorHAnsi"/>
                          <w:b/>
                        </w:rPr>
                        <w:t>4</w:t>
                      </w:r>
                    </w:p>
                    <w:p w:rsidR="00241F70" w:rsidRPr="009B7D91" w:rsidRDefault="00241F70" w:rsidP="009B7D91"/>
                  </w:txbxContent>
                </v:textbox>
              </v:shape>
            </w:pict>
          </mc:Fallback>
        </mc:AlternateContent>
      </w:r>
      <w:r w:rsidR="00AB1F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02325" wp14:editId="4210EF66">
                <wp:simplePos x="0" y="0"/>
                <wp:positionH relativeFrom="column">
                  <wp:posOffset>5080</wp:posOffset>
                </wp:positionH>
                <wp:positionV relativeFrom="paragraph">
                  <wp:posOffset>-2171700</wp:posOffset>
                </wp:positionV>
                <wp:extent cx="8800465" cy="285115"/>
                <wp:effectExtent l="3175" t="0" r="0" b="635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046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FD4" w:rsidRPr="004128DD" w:rsidRDefault="004128DD" w:rsidP="009B7D9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h</w:t>
                            </w:r>
                            <w:r w:rsidR="00AB1FD4" w:rsidRPr="004128DD">
                              <w:rPr>
                                <w:rFonts w:asciiTheme="minorHAnsi" w:hAnsiTheme="minorHAnsi"/>
                              </w:rPr>
                              <w:t>as</w:t>
                            </w:r>
                            <w:proofErr w:type="gramEnd"/>
                            <w:r w:rsidR="00AB1FD4" w:rsidRPr="004128DD">
                              <w:rPr>
                                <w:rFonts w:asciiTheme="minorHAnsi" w:hAnsiTheme="minorHAnsi"/>
                              </w:rPr>
                              <w:t xml:space="preserve"> successfully completed X lessons and is </w:t>
                            </w:r>
                            <w:r w:rsidRPr="004128DD">
                              <w:rPr>
                                <w:rFonts w:asciiTheme="minorHAnsi" w:hAnsiTheme="minorHAnsi"/>
                              </w:rPr>
                              <w:t xml:space="preserve">therefore </w:t>
                            </w:r>
                            <w:r w:rsidR="00AB1FD4" w:rsidRPr="004128DD">
                              <w:rPr>
                                <w:rFonts w:asciiTheme="minorHAnsi" w:hAnsiTheme="minorHAnsi"/>
                              </w:rPr>
                              <w:t>awarded this</w:t>
                            </w:r>
                          </w:p>
                          <w:p w:rsidR="00AB1FD4" w:rsidRPr="004128DD" w:rsidRDefault="00AB1FD4" w:rsidP="009B7D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.4pt;margin-top:-171pt;width:692.95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vhuQIAAME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" filled="f" stroked="f">
                <v:textbox>
                  <w:txbxContent>
                    <w:p w:rsidR="00AB1FD4" w:rsidRPr="004128DD" w:rsidRDefault="004128DD" w:rsidP="009B7D91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</w:rPr>
                        <w:t>h</w:t>
                      </w:r>
                      <w:r w:rsidR="00AB1FD4" w:rsidRPr="004128DD">
                        <w:rPr>
                          <w:rFonts w:asciiTheme="minorHAnsi" w:hAnsiTheme="minorHAnsi"/>
                        </w:rPr>
                        <w:t>as</w:t>
                      </w:r>
                      <w:proofErr w:type="gramEnd"/>
                      <w:r w:rsidR="00AB1FD4" w:rsidRPr="004128DD">
                        <w:rPr>
                          <w:rFonts w:asciiTheme="minorHAnsi" w:hAnsiTheme="minorHAnsi"/>
                        </w:rPr>
                        <w:t xml:space="preserve"> successfully completed X lessons and is </w:t>
                      </w:r>
                      <w:r w:rsidRPr="004128DD">
                        <w:rPr>
                          <w:rFonts w:asciiTheme="minorHAnsi" w:hAnsiTheme="minorHAnsi"/>
                        </w:rPr>
                        <w:t xml:space="preserve">therefore </w:t>
                      </w:r>
                      <w:r w:rsidR="00AB1FD4" w:rsidRPr="004128DD">
                        <w:rPr>
                          <w:rFonts w:asciiTheme="minorHAnsi" w:hAnsiTheme="minorHAnsi"/>
                        </w:rPr>
                        <w:t>awarded this</w:t>
                      </w:r>
                    </w:p>
                    <w:p w:rsidR="00AB1FD4" w:rsidRPr="004128DD" w:rsidRDefault="00AB1FD4" w:rsidP="009B7D91"/>
                  </w:txbxContent>
                </v:textbox>
              </v:shape>
            </w:pict>
          </mc:Fallback>
        </mc:AlternateConten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AB1FD4" w:rsidP="00BF18C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17780</wp:posOffset>
                </wp:positionV>
                <wp:extent cx="8006715" cy="308610"/>
                <wp:effectExtent l="0" t="0" r="4445" b="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67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24D" w:rsidRPr="0016424D" w:rsidRDefault="00E029F0">
                            <w:pPr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</w:rPr>
                              <w:t>Name of Instruct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</w:rPr>
                              <w:t>or</w:t>
                            </w:r>
                            <w:r w:rsidR="0016424D" w:rsidRPr="0016424D"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595959" w:themeColor="text1" w:themeTint="A6"/>
                                <w:sz w:val="20"/>
                              </w:rPr>
                              <w:t>Instructor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32.2pt;margin-top:1.4pt;width:630.45pt;height: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" filled="f" stroked="f">
                <v:textbox>
                  <w:txbxContent>
                    <w:p w:rsidR="0016424D" w:rsidRPr="0016424D" w:rsidRDefault="00E029F0">
                      <w:pPr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</w:rPr>
                        <w:t>Name of Instruct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</w:rPr>
                        <w:t>or</w:t>
                      </w:r>
                      <w:r w:rsidR="0016424D" w:rsidRPr="0016424D"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</w:rPr>
                        <w:t xml:space="preserve"> – </w:t>
                      </w:r>
                      <w:r>
                        <w:rPr>
                          <w:rFonts w:asciiTheme="minorHAnsi" w:hAnsiTheme="minorHAnsi"/>
                          <w:b/>
                          <w:color w:val="595959" w:themeColor="text1" w:themeTint="A6"/>
                          <w:sz w:val="20"/>
                        </w:rPr>
                        <w:t>Instructor</w:t>
                      </w:r>
                    </w:p>
                  </w:txbxContent>
                </v:textbox>
              </v:shape>
            </w:pict>
          </mc:Fallback>
        </mc:AlternateContent>
      </w:r>
    </w:p>
    <w:p w:rsidR="00BF18C7" w:rsidRPr="00BF18C7" w:rsidRDefault="00BF18C7" w:rsidP="00BF18C7"/>
    <w:p w:rsidR="00E96CAF" w:rsidRPr="00BF18C7" w:rsidRDefault="00BF18C7" w:rsidP="00BF18C7">
      <w:pPr>
        <w:tabs>
          <w:tab w:val="left" w:pos="11314"/>
        </w:tabs>
        <w:jc w:val="left"/>
      </w:pPr>
      <w:r>
        <w:tab/>
      </w:r>
    </w:p>
    <w:sectPr w:rsidR="00E96CAF" w:rsidRPr="00BF18C7" w:rsidSect="00241F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1077" w:bottom="0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63A" w:rsidRDefault="0077363A" w:rsidP="00241F70">
      <w:r>
        <w:separator/>
      </w:r>
    </w:p>
  </w:endnote>
  <w:endnote w:type="continuationSeparator" w:id="0">
    <w:p w:rsidR="0077363A" w:rsidRDefault="0077363A" w:rsidP="0024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A2E" w:rsidRDefault="00686A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241F70" w:rsidP="00241F70">
    <w:pPr>
      <w:pStyle w:val="Footer"/>
      <w:tabs>
        <w:tab w:val="left" w:pos="4582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A2E" w:rsidRDefault="00686A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63A" w:rsidRDefault="0077363A" w:rsidP="00241F70">
      <w:r>
        <w:separator/>
      </w:r>
    </w:p>
  </w:footnote>
  <w:footnote w:type="continuationSeparator" w:id="0">
    <w:p w:rsidR="0077363A" w:rsidRDefault="0077363A" w:rsidP="00241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AB1FD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177390" o:spid="_x0000_s4176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CDI certificate design 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AB1FD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177391" o:spid="_x0000_s4177" type="#_x0000_t75" style="position:absolute;left:0;text-align:left;margin-left:0;margin-top:0;width:841.9pt;height:595.2pt;z-index:-251656192;mso-position-horizontal:center;mso-position-horizontal-relative:margin;mso-position-vertical:center;mso-position-vertical-relative:margin" o:allowincell="f">
          <v:imagedata r:id="rId1" o:title="CDI certificate design 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AB1FD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177389" o:spid="_x0000_s4175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CDI certificate design 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178">
      <o:colormru v:ext="edit" colors="#591a19"/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AD"/>
    <w:rsid w:val="00047075"/>
    <w:rsid w:val="000B249D"/>
    <w:rsid w:val="00104006"/>
    <w:rsid w:val="0016424D"/>
    <w:rsid w:val="001812B5"/>
    <w:rsid w:val="001D231F"/>
    <w:rsid w:val="001E46BB"/>
    <w:rsid w:val="002076B5"/>
    <w:rsid w:val="00236876"/>
    <w:rsid w:val="00241F70"/>
    <w:rsid w:val="00246B5E"/>
    <w:rsid w:val="00262D75"/>
    <w:rsid w:val="002B1B62"/>
    <w:rsid w:val="002E0AEB"/>
    <w:rsid w:val="002F131A"/>
    <w:rsid w:val="00380DA7"/>
    <w:rsid w:val="003D4FB7"/>
    <w:rsid w:val="004128DD"/>
    <w:rsid w:val="004563D0"/>
    <w:rsid w:val="0046477F"/>
    <w:rsid w:val="004B4DAA"/>
    <w:rsid w:val="00512BEF"/>
    <w:rsid w:val="00514E26"/>
    <w:rsid w:val="00544174"/>
    <w:rsid w:val="005C1D82"/>
    <w:rsid w:val="00611BC1"/>
    <w:rsid w:val="00661CEB"/>
    <w:rsid w:val="00676B8B"/>
    <w:rsid w:val="00684815"/>
    <w:rsid w:val="00686A2E"/>
    <w:rsid w:val="006D5CD1"/>
    <w:rsid w:val="006F1C90"/>
    <w:rsid w:val="007367C7"/>
    <w:rsid w:val="00761EF2"/>
    <w:rsid w:val="0077363A"/>
    <w:rsid w:val="00820778"/>
    <w:rsid w:val="00865672"/>
    <w:rsid w:val="00865E80"/>
    <w:rsid w:val="008F5B1D"/>
    <w:rsid w:val="009368C7"/>
    <w:rsid w:val="009859DB"/>
    <w:rsid w:val="009A1BE4"/>
    <w:rsid w:val="009B63A3"/>
    <w:rsid w:val="009B7D91"/>
    <w:rsid w:val="00A25782"/>
    <w:rsid w:val="00A83E53"/>
    <w:rsid w:val="00A967AA"/>
    <w:rsid w:val="00AB1FD4"/>
    <w:rsid w:val="00B47F1F"/>
    <w:rsid w:val="00B566AD"/>
    <w:rsid w:val="00BA5943"/>
    <w:rsid w:val="00BF18C7"/>
    <w:rsid w:val="00C2494D"/>
    <w:rsid w:val="00C45709"/>
    <w:rsid w:val="00C52A86"/>
    <w:rsid w:val="00C7039B"/>
    <w:rsid w:val="00C73E8C"/>
    <w:rsid w:val="00C74AB8"/>
    <w:rsid w:val="00CB1609"/>
    <w:rsid w:val="00D25CEE"/>
    <w:rsid w:val="00D30385"/>
    <w:rsid w:val="00E029F0"/>
    <w:rsid w:val="00E96CAF"/>
    <w:rsid w:val="00ED16AD"/>
    <w:rsid w:val="00EF6CC6"/>
    <w:rsid w:val="00F241BD"/>
    <w:rsid w:val="00FC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78">
      <o:colormru v:ext="edit" colors="#591a19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F1F"/>
    <w:pPr>
      <w:jc w:val="center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B47F1F"/>
    <w:pPr>
      <w:outlineLvl w:val="0"/>
    </w:pPr>
    <w:rPr>
      <w:caps/>
      <w:color w:val="591A19"/>
      <w:sz w:val="56"/>
      <w:szCs w:val="56"/>
    </w:rPr>
  </w:style>
  <w:style w:type="paragraph" w:styleId="Heading2">
    <w:name w:val="heading 2"/>
    <w:basedOn w:val="Normal"/>
    <w:next w:val="Normal"/>
    <w:qFormat/>
    <w:rsid w:val="00B47F1F"/>
    <w:pPr>
      <w:spacing w:before="240" w:after="240"/>
      <w:outlineLvl w:val="1"/>
    </w:pPr>
    <w:rPr>
      <w:color w:val="591A19"/>
      <w:sz w:val="72"/>
      <w:szCs w:val="72"/>
    </w:rPr>
  </w:style>
  <w:style w:type="paragraph" w:styleId="Heading3">
    <w:name w:val="heading 3"/>
    <w:basedOn w:val="Normal"/>
    <w:next w:val="Normal"/>
    <w:qFormat/>
    <w:rsid w:val="00B47F1F"/>
    <w:pPr>
      <w:spacing w:before="240" w:after="240"/>
      <w:outlineLvl w:val="2"/>
    </w:pPr>
    <w:rPr>
      <w:caps/>
      <w:color w:val="591A19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B47F1F"/>
    <w:rPr>
      <w:color w:val="591A19"/>
      <w:sz w:val="20"/>
    </w:rPr>
  </w:style>
  <w:style w:type="paragraph" w:customStyle="1" w:styleId="Description">
    <w:name w:val="Description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DateYear">
    <w:name w:val="Date &amp; Year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Certificationtext">
    <w:name w:val="Certification text"/>
    <w:basedOn w:val="Normal"/>
    <w:rsid w:val="00B47F1F"/>
    <w:pPr>
      <w:spacing w:before="200" w:after="200"/>
    </w:pPr>
    <w:rPr>
      <w:caps/>
      <w:color w:val="591A19"/>
      <w:sz w:val="28"/>
      <w:szCs w:val="28"/>
    </w:rPr>
  </w:style>
  <w:style w:type="paragraph" w:customStyle="1" w:styleId="Seal">
    <w:name w:val="Seal"/>
    <w:basedOn w:val="Normal"/>
    <w:rsid w:val="00B47F1F"/>
    <w:rPr>
      <w:caps/>
      <w:color w:val="591A19"/>
    </w:rPr>
  </w:style>
  <w:style w:type="paragraph" w:styleId="BalloonText">
    <w:name w:val="Balloon Text"/>
    <w:basedOn w:val="Normal"/>
    <w:link w:val="BalloonTextChar"/>
    <w:rsid w:val="009A1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41F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1F70"/>
    <w:rPr>
      <w:rFonts w:ascii="Garamond" w:hAnsi="Garamond"/>
      <w:sz w:val="24"/>
    </w:rPr>
  </w:style>
  <w:style w:type="paragraph" w:styleId="Footer">
    <w:name w:val="footer"/>
    <w:basedOn w:val="Normal"/>
    <w:link w:val="FooterChar"/>
    <w:rsid w:val="00241F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41F70"/>
    <w:rPr>
      <w:rFonts w:ascii="Garamond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F1F"/>
    <w:pPr>
      <w:jc w:val="center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B47F1F"/>
    <w:pPr>
      <w:outlineLvl w:val="0"/>
    </w:pPr>
    <w:rPr>
      <w:caps/>
      <w:color w:val="591A19"/>
      <w:sz w:val="56"/>
      <w:szCs w:val="56"/>
    </w:rPr>
  </w:style>
  <w:style w:type="paragraph" w:styleId="Heading2">
    <w:name w:val="heading 2"/>
    <w:basedOn w:val="Normal"/>
    <w:next w:val="Normal"/>
    <w:qFormat/>
    <w:rsid w:val="00B47F1F"/>
    <w:pPr>
      <w:spacing w:before="240" w:after="240"/>
      <w:outlineLvl w:val="1"/>
    </w:pPr>
    <w:rPr>
      <w:color w:val="591A19"/>
      <w:sz w:val="72"/>
      <w:szCs w:val="72"/>
    </w:rPr>
  </w:style>
  <w:style w:type="paragraph" w:styleId="Heading3">
    <w:name w:val="heading 3"/>
    <w:basedOn w:val="Normal"/>
    <w:next w:val="Normal"/>
    <w:qFormat/>
    <w:rsid w:val="00B47F1F"/>
    <w:pPr>
      <w:spacing w:before="240" w:after="240"/>
      <w:outlineLvl w:val="2"/>
    </w:pPr>
    <w:rPr>
      <w:caps/>
      <w:color w:val="591A19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B47F1F"/>
    <w:rPr>
      <w:color w:val="591A19"/>
      <w:sz w:val="20"/>
    </w:rPr>
  </w:style>
  <w:style w:type="paragraph" w:customStyle="1" w:styleId="Description">
    <w:name w:val="Description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DateYear">
    <w:name w:val="Date &amp; Year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Certificationtext">
    <w:name w:val="Certification text"/>
    <w:basedOn w:val="Normal"/>
    <w:rsid w:val="00B47F1F"/>
    <w:pPr>
      <w:spacing w:before="200" w:after="200"/>
    </w:pPr>
    <w:rPr>
      <w:caps/>
      <w:color w:val="591A19"/>
      <w:sz w:val="28"/>
      <w:szCs w:val="28"/>
    </w:rPr>
  </w:style>
  <w:style w:type="paragraph" w:customStyle="1" w:styleId="Seal">
    <w:name w:val="Seal"/>
    <w:basedOn w:val="Normal"/>
    <w:rsid w:val="00B47F1F"/>
    <w:rPr>
      <w:caps/>
      <w:color w:val="591A19"/>
    </w:rPr>
  </w:style>
  <w:style w:type="paragraph" w:styleId="BalloonText">
    <w:name w:val="Balloon Text"/>
    <w:basedOn w:val="Normal"/>
    <w:link w:val="BalloonTextChar"/>
    <w:rsid w:val="009A1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41F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1F70"/>
    <w:rPr>
      <w:rFonts w:ascii="Garamond" w:hAnsi="Garamond"/>
      <w:sz w:val="24"/>
    </w:rPr>
  </w:style>
  <w:style w:type="paragraph" w:styleId="Footer">
    <w:name w:val="footer"/>
    <w:basedOn w:val="Normal"/>
    <w:link w:val="FooterChar"/>
    <w:rsid w:val="00241F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41F70"/>
    <w:rPr>
      <w:rFonts w:ascii="Garamond" w:hAnsi="Garam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intenance%202\Application%20Data\Microsoft\Templates\High%20school%20diplom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High school diploma</Template>
  <TotalTime>3</TotalTime>
  <Pages>1</Pages>
  <Words>0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Liquid Jigsaw</dc:creator>
  <cp:lastModifiedBy>Tania</cp:lastModifiedBy>
  <cp:revision>3</cp:revision>
  <cp:lastPrinted>2010-05-07T11:59:00Z</cp:lastPrinted>
  <dcterms:created xsi:type="dcterms:W3CDTF">2014-03-24T09:56:00Z</dcterms:created>
  <dcterms:modified xsi:type="dcterms:W3CDTF">2014-03-24T09:58:00Z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TC100819521033</vt:lpwstr>
  </property>
</Properties>
</file>