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70" w:rsidRDefault="00611BC1" w:rsidP="00611BC1">
      <w:pPr>
        <w:tabs>
          <w:tab w:val="left" w:pos="12156"/>
        </w:tabs>
        <w:jc w:val="left"/>
      </w:pPr>
      <w:r>
        <w:tab/>
      </w:r>
    </w:p>
    <w:p w:rsidR="00241F70" w:rsidRPr="00241F70" w:rsidRDefault="00241F70" w:rsidP="00241F70"/>
    <w:p w:rsidR="00241F70" w:rsidRPr="00241F70" w:rsidRDefault="00236876" w:rsidP="00236876">
      <w:pPr>
        <w:tabs>
          <w:tab w:val="left" w:pos="7312"/>
        </w:tabs>
        <w:jc w:val="left"/>
      </w:pPr>
      <w:r>
        <w:tab/>
      </w:r>
    </w:p>
    <w:p w:rsidR="00241F70" w:rsidRPr="00241F70" w:rsidRDefault="00BF18C7" w:rsidP="00BF18C7">
      <w:pPr>
        <w:tabs>
          <w:tab w:val="left" w:pos="2001"/>
          <w:tab w:val="center" w:pos="6843"/>
        </w:tabs>
        <w:jc w:val="left"/>
      </w:pPr>
      <w:r>
        <w:tab/>
      </w:r>
      <w:r>
        <w:tab/>
      </w:r>
      <w:r>
        <w:tab/>
      </w:r>
      <w:r>
        <w:tab/>
      </w:r>
    </w:p>
    <w:p w:rsidR="00241F70" w:rsidRPr="00241F70" w:rsidRDefault="00241F70" w:rsidP="00241F70"/>
    <w:p w:rsidR="00241F70" w:rsidRPr="00241F70" w:rsidRDefault="00241F70" w:rsidP="00241F70"/>
    <w:p w:rsidR="00241F70" w:rsidRPr="00BF18C7" w:rsidRDefault="00241F70" w:rsidP="00241F70">
      <w:pPr>
        <w:rPr>
          <w:b/>
        </w:rPr>
      </w:pPr>
    </w:p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4D7EB2" w:rsidP="00241F70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4pt;margin-top:5pt;width:692.95pt;height:126.25pt;z-index:251658240" filled="f" stroked="f">
            <v:textbox>
              <w:txbxContent>
                <w:p w:rsidR="00BF18C7" w:rsidRPr="00BF18C7" w:rsidRDefault="00BF18C7" w:rsidP="00BF18C7">
                  <w:pPr>
                    <w:spacing w:after="200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BF18C7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This certifies that</w:t>
                  </w:r>
                </w:p>
                <w:p w:rsidR="00241F70" w:rsidRPr="00BF18C7" w:rsidRDefault="00E029F0" w:rsidP="00BF18C7">
                  <w:pPr>
                    <w:spacing w:after="200"/>
                    <w:rPr>
                      <w:rFonts w:asciiTheme="minorHAnsi" w:hAnsiTheme="minorHAnsi"/>
                      <w:b/>
                      <w:sz w:val="56"/>
                      <w:szCs w:val="56"/>
                    </w:rPr>
                  </w:pPr>
                  <w:r>
                    <w:rPr>
                      <w:rFonts w:asciiTheme="minorHAnsi" w:hAnsiTheme="minorHAnsi"/>
                      <w:b/>
                      <w:sz w:val="56"/>
                      <w:szCs w:val="56"/>
                    </w:rPr>
                    <w:t>Name of member</w:t>
                  </w:r>
                </w:p>
              </w:txbxContent>
            </v:textbox>
          </v:shape>
        </w:pict>
      </w:r>
    </w:p>
    <w:p w:rsidR="00241F70" w:rsidRPr="00241F70" w:rsidRDefault="00241F70" w:rsidP="00241F70"/>
    <w:p w:rsidR="00241F70" w:rsidRPr="00241F70" w:rsidRDefault="00241F70" w:rsidP="00241F70"/>
    <w:p w:rsidR="00241F70" w:rsidRDefault="00241F70" w:rsidP="00241F70"/>
    <w:p w:rsidR="00BF18C7" w:rsidRDefault="00241F70" w:rsidP="00241F70">
      <w:pPr>
        <w:tabs>
          <w:tab w:val="left" w:pos="5461"/>
        </w:tabs>
      </w:pPr>
      <w:r>
        <w:tab/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4B4DAA">
      <w:pPr>
        <w:jc w:val="right"/>
      </w:pPr>
    </w:p>
    <w:p w:rsidR="00BF18C7" w:rsidRPr="00BF18C7" w:rsidRDefault="004D7EB2" w:rsidP="00BF18C7">
      <w:r>
        <w:rPr>
          <w:noProof/>
          <w:lang w:val="en-GB" w:eastAsia="en-GB"/>
        </w:rPr>
        <w:pict>
          <v:shape id="_x0000_s1054" type="#_x0000_t202" style="position:absolute;left:0;text-align:left;margin-left:.4pt;margin-top:.5pt;width:692.95pt;height:75.3pt;z-index:251661312" filled="f" stroked="f">
            <v:textbox style="mso-next-textbox:#_x0000_s1054">
              <w:txbxContent>
                <w:p w:rsidR="0016424D" w:rsidRPr="00241F70" w:rsidRDefault="00380DA7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first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second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third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fourth topic here</w:t>
                  </w: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241F70">
                    <w:rPr>
                      <w:rFonts w:asciiTheme="minorHAnsi" w:hAnsiTheme="minorHAnsi"/>
                    </w:rPr>
                    <w:t>Using the keyboard instead of the mouse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4D7EB2" w:rsidP="00BF18C7">
      <w:r>
        <w:rPr>
          <w:noProof/>
          <w:lang w:val="en-GB" w:eastAsia="en-GB"/>
        </w:rPr>
        <w:pict>
          <v:shape id="_x0000_s1052" type="#_x0000_t202" style="position:absolute;left:0;text-align:left;margin-left:.4pt;margin-top:4pt;width:692.95pt;height:22.45pt;z-index:251660288" filled="f" stroked="f">
            <v:textbox>
              <w:txbxContent>
                <w:p w:rsidR="009B7D91" w:rsidRPr="00241F70" w:rsidRDefault="009B7D91" w:rsidP="009B7D91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 xml:space="preserve">Given this </w:t>
                  </w:r>
                  <w:r w:rsidR="00380DA7">
                    <w:rPr>
                      <w:rFonts w:asciiTheme="minorHAnsi" w:hAnsiTheme="minorHAnsi"/>
                      <w:b/>
                    </w:rPr>
                    <w:t>12</w:t>
                  </w:r>
                  <w:r w:rsidRPr="00241F70">
                    <w:rPr>
                      <w:rFonts w:asciiTheme="minorHAnsi" w:hAnsiTheme="minorHAnsi"/>
                      <w:b/>
                    </w:rPr>
                    <w:t xml:space="preserve">th day of </w:t>
                  </w:r>
                  <w:r w:rsidR="002764AF">
                    <w:rPr>
                      <w:rFonts w:asciiTheme="minorHAnsi" w:hAnsiTheme="minorHAnsi"/>
                      <w:b/>
                    </w:rPr>
                    <w:t xml:space="preserve">October, </w:t>
                  </w:r>
                  <w:r w:rsidR="002764AF">
                    <w:rPr>
                      <w:rFonts w:asciiTheme="minorHAnsi" w:hAnsiTheme="minorHAnsi"/>
                      <w:b/>
                    </w:rPr>
                    <w:t>2012</w:t>
                  </w:r>
                  <w:bookmarkStart w:id="0" w:name="_GoBack"/>
                  <w:bookmarkEnd w:id="0"/>
                </w:p>
                <w:p w:rsidR="00241F70" w:rsidRPr="009B7D91" w:rsidRDefault="00241F70" w:rsidP="009B7D91"/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4D7EB2" w:rsidP="00BF18C7">
      <w:r>
        <w:rPr>
          <w:noProof/>
          <w:lang w:val="en-GB" w:eastAsia="en-GB"/>
        </w:rPr>
        <w:pict>
          <v:shape id="_x0000_s1055" type="#_x0000_t202" style="position:absolute;left:0;text-align:left;margin-left:32.2pt;margin-top:1.4pt;width:630.45pt;height:24.3pt;z-index:251662336" filled="f" stroked="f">
            <v:textbox>
              <w:txbxContent>
                <w:p w:rsidR="0016424D" w:rsidRPr="0016424D" w:rsidRDefault="00E029F0">
                  <w:pP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</w:pP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Name of Instructor</w:t>
                  </w:r>
                  <w:r w:rsidR="0016424D" w:rsidRPr="0016424D"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 xml:space="preserve"> – </w:t>
                  </w: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Instructor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E96CAF" w:rsidRPr="00BF18C7" w:rsidRDefault="00BF18C7" w:rsidP="00BF18C7">
      <w:pPr>
        <w:tabs>
          <w:tab w:val="left" w:pos="11314"/>
        </w:tabs>
        <w:jc w:val="left"/>
      </w:pPr>
      <w:r>
        <w:tab/>
      </w:r>
    </w:p>
    <w:sectPr w:rsidR="00E96CAF" w:rsidRPr="00BF18C7" w:rsidSect="00241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1077" w:bottom="0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EB2" w:rsidRDefault="004D7EB2" w:rsidP="00241F70">
      <w:r>
        <w:separator/>
      </w:r>
    </w:p>
  </w:endnote>
  <w:endnote w:type="continuationSeparator" w:id="0">
    <w:p w:rsidR="004D7EB2" w:rsidRDefault="004D7EB2" w:rsidP="002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A2E" w:rsidRDefault="00686A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241F70" w:rsidP="00241F70">
    <w:pPr>
      <w:pStyle w:val="Footer"/>
      <w:tabs>
        <w:tab w:val="left" w:pos="458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A2E" w:rsidRDefault="00686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EB2" w:rsidRDefault="004D7EB2" w:rsidP="00241F70">
      <w:r>
        <w:separator/>
      </w:r>
    </w:p>
  </w:footnote>
  <w:footnote w:type="continuationSeparator" w:id="0">
    <w:p w:rsidR="004D7EB2" w:rsidRDefault="004D7EB2" w:rsidP="002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4D7EB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9229" o:spid="_x0000_s2119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NO BOX certificate design- GREEN 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4D7EB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9230" o:spid="_x0000_s2120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NO BOX certificate design- GREEN 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4D7EB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9228" o:spid="_x0000_s2118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NO BOX certificate design- GREEN 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121">
      <o:colormru v:ext="edit" colors="#591a1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6AD"/>
    <w:rsid w:val="00047075"/>
    <w:rsid w:val="000B249D"/>
    <w:rsid w:val="00104006"/>
    <w:rsid w:val="0016424D"/>
    <w:rsid w:val="001812B5"/>
    <w:rsid w:val="001D231F"/>
    <w:rsid w:val="001E46BB"/>
    <w:rsid w:val="002076B5"/>
    <w:rsid w:val="00236876"/>
    <w:rsid w:val="00241F70"/>
    <w:rsid w:val="00246B5E"/>
    <w:rsid w:val="00262D75"/>
    <w:rsid w:val="002764AF"/>
    <w:rsid w:val="002B1B62"/>
    <w:rsid w:val="002E0AEB"/>
    <w:rsid w:val="002F131A"/>
    <w:rsid w:val="00380DA7"/>
    <w:rsid w:val="003D4FB7"/>
    <w:rsid w:val="004563D0"/>
    <w:rsid w:val="0046477F"/>
    <w:rsid w:val="004B4DAA"/>
    <w:rsid w:val="004D7EB2"/>
    <w:rsid w:val="00512BEF"/>
    <w:rsid w:val="00514E26"/>
    <w:rsid w:val="00544174"/>
    <w:rsid w:val="005C1D82"/>
    <w:rsid w:val="00611BC1"/>
    <w:rsid w:val="00661CEB"/>
    <w:rsid w:val="00676B8B"/>
    <w:rsid w:val="00684815"/>
    <w:rsid w:val="00686A2E"/>
    <w:rsid w:val="006D5CD1"/>
    <w:rsid w:val="006F1C90"/>
    <w:rsid w:val="007367C7"/>
    <w:rsid w:val="00761EF2"/>
    <w:rsid w:val="0077363A"/>
    <w:rsid w:val="00820778"/>
    <w:rsid w:val="00865672"/>
    <w:rsid w:val="00865E80"/>
    <w:rsid w:val="008F5B1D"/>
    <w:rsid w:val="009368C7"/>
    <w:rsid w:val="009859DB"/>
    <w:rsid w:val="009A1BE4"/>
    <w:rsid w:val="009B63A3"/>
    <w:rsid w:val="009B7D91"/>
    <w:rsid w:val="00A25782"/>
    <w:rsid w:val="00A83E53"/>
    <w:rsid w:val="00A967AA"/>
    <w:rsid w:val="00B47F1F"/>
    <w:rsid w:val="00B566AD"/>
    <w:rsid w:val="00BA5943"/>
    <w:rsid w:val="00BF18C7"/>
    <w:rsid w:val="00C2494D"/>
    <w:rsid w:val="00C45709"/>
    <w:rsid w:val="00C52A86"/>
    <w:rsid w:val="00C73E8C"/>
    <w:rsid w:val="00C74AB8"/>
    <w:rsid w:val="00CB1609"/>
    <w:rsid w:val="00D25CEE"/>
    <w:rsid w:val="00D30385"/>
    <w:rsid w:val="00E029F0"/>
    <w:rsid w:val="00E96CAF"/>
    <w:rsid w:val="00ED16AD"/>
    <w:rsid w:val="00EF6CC6"/>
    <w:rsid w:val="00F241BD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1">
      <o:colormru v:ext="edit" colors="#591a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intenance%202\Application%20Data\Microsoft\Templates\High%20school%20diplo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High school diploma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Liquid Jigsaw</dc:creator>
  <cp:lastModifiedBy>Tania</cp:lastModifiedBy>
  <cp:revision>2</cp:revision>
  <cp:lastPrinted>2010-05-07T11:59:00Z</cp:lastPrinted>
  <dcterms:created xsi:type="dcterms:W3CDTF">2012-10-25T14:47:00Z</dcterms:created>
  <dcterms:modified xsi:type="dcterms:W3CDTF">2012-10-25T14:47:00Z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TC100819521033</vt:lpwstr>
  </property>
</Properties>
</file>