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F70" w:rsidRDefault="00611BC1" w:rsidP="00611BC1">
      <w:pPr>
        <w:tabs>
          <w:tab w:val="left" w:pos="12156"/>
        </w:tabs>
        <w:jc w:val="left"/>
      </w:pPr>
      <w:r>
        <w:tab/>
      </w:r>
    </w:p>
    <w:p w:rsidR="00241F70" w:rsidRPr="00241F70" w:rsidRDefault="00241F70" w:rsidP="00241F70"/>
    <w:p w:rsidR="00241F70" w:rsidRPr="00241F70" w:rsidRDefault="00236876" w:rsidP="00236876">
      <w:pPr>
        <w:tabs>
          <w:tab w:val="left" w:pos="7312"/>
        </w:tabs>
        <w:jc w:val="left"/>
      </w:pPr>
      <w:r>
        <w:tab/>
      </w:r>
    </w:p>
    <w:p w:rsidR="00241F70" w:rsidRPr="00241F70" w:rsidRDefault="00BF18C7" w:rsidP="00BF18C7">
      <w:pPr>
        <w:tabs>
          <w:tab w:val="left" w:pos="2001"/>
          <w:tab w:val="center" w:pos="6843"/>
        </w:tabs>
        <w:jc w:val="left"/>
      </w:pPr>
      <w:r>
        <w:tab/>
      </w:r>
      <w:r>
        <w:tab/>
      </w:r>
      <w:r>
        <w:tab/>
      </w:r>
      <w:r>
        <w:tab/>
      </w:r>
    </w:p>
    <w:p w:rsidR="00241F70" w:rsidRPr="00241F70" w:rsidRDefault="00241F70" w:rsidP="00241F70"/>
    <w:p w:rsidR="00241F70" w:rsidRPr="00241F70" w:rsidRDefault="00241F70" w:rsidP="00241F70"/>
    <w:p w:rsidR="00241F70" w:rsidRPr="00BF18C7" w:rsidRDefault="00241F70" w:rsidP="00241F70">
      <w:pPr>
        <w:rPr>
          <w:b/>
        </w:rPr>
      </w:pPr>
    </w:p>
    <w:p w:rsidR="00241F70" w:rsidRPr="00241F70" w:rsidRDefault="00241F70" w:rsidP="00241F70"/>
    <w:p w:rsidR="00241F70" w:rsidRPr="00241F70" w:rsidRDefault="00241F70" w:rsidP="00241F70"/>
    <w:p w:rsidR="00241F70" w:rsidRPr="00241F70" w:rsidRDefault="00241F70" w:rsidP="00241F70"/>
    <w:p w:rsidR="00241F70" w:rsidRPr="00241F70" w:rsidRDefault="0018237E" w:rsidP="00241F70">
      <w:r>
        <w:rPr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0" type="#_x0000_t202" style="position:absolute;left:0;text-align:left;margin-left:.4pt;margin-top:5pt;width:692.95pt;height:126.25pt;z-index:251658240" filled="f" stroked="f">
            <v:textbox>
              <w:txbxContent>
                <w:p w:rsidR="00BF18C7" w:rsidRPr="00BF18C7" w:rsidRDefault="00BF18C7" w:rsidP="00BF18C7">
                  <w:pPr>
                    <w:spacing w:after="200"/>
                    <w:rPr>
                      <w:rFonts w:asciiTheme="minorHAnsi" w:hAnsiTheme="minorHAnsi"/>
                      <w:b/>
                      <w:sz w:val="36"/>
                      <w:szCs w:val="36"/>
                    </w:rPr>
                  </w:pPr>
                  <w:r w:rsidRPr="00BF18C7">
                    <w:rPr>
                      <w:rFonts w:asciiTheme="minorHAnsi" w:hAnsiTheme="minorHAnsi"/>
                      <w:b/>
                      <w:sz w:val="36"/>
                      <w:szCs w:val="36"/>
                    </w:rPr>
                    <w:t>This certifies that</w:t>
                  </w:r>
                </w:p>
                <w:p w:rsidR="00241F70" w:rsidRPr="00BF18C7" w:rsidRDefault="00E029F0" w:rsidP="00BF18C7">
                  <w:pPr>
                    <w:spacing w:after="200"/>
                    <w:rPr>
                      <w:rFonts w:asciiTheme="minorHAnsi" w:hAnsiTheme="minorHAnsi"/>
                      <w:b/>
                      <w:sz w:val="56"/>
                      <w:szCs w:val="56"/>
                    </w:rPr>
                  </w:pPr>
                  <w:r>
                    <w:rPr>
                      <w:rFonts w:asciiTheme="minorHAnsi" w:hAnsiTheme="minorHAnsi"/>
                      <w:b/>
                      <w:sz w:val="56"/>
                      <w:szCs w:val="56"/>
                    </w:rPr>
                    <w:t>Name of member</w:t>
                  </w:r>
                </w:p>
              </w:txbxContent>
            </v:textbox>
          </v:shape>
        </w:pict>
      </w:r>
    </w:p>
    <w:p w:rsidR="00241F70" w:rsidRPr="00241F70" w:rsidRDefault="00241F70" w:rsidP="00241F70"/>
    <w:p w:rsidR="00241F70" w:rsidRPr="00241F70" w:rsidRDefault="00241F70" w:rsidP="00241F70"/>
    <w:p w:rsidR="00241F70" w:rsidRDefault="00241F70" w:rsidP="00241F70"/>
    <w:p w:rsidR="00BF18C7" w:rsidRDefault="00241F70" w:rsidP="00241F70">
      <w:pPr>
        <w:tabs>
          <w:tab w:val="left" w:pos="5461"/>
        </w:tabs>
      </w:pPr>
      <w:r>
        <w:tab/>
      </w:r>
    </w:p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4B4DAA">
      <w:pPr>
        <w:jc w:val="right"/>
      </w:pPr>
    </w:p>
    <w:p w:rsidR="00BF18C7" w:rsidRPr="00BF18C7" w:rsidRDefault="0018237E" w:rsidP="00BF18C7">
      <w:r>
        <w:rPr>
          <w:noProof/>
          <w:lang w:val="en-GB" w:eastAsia="en-GB"/>
        </w:rPr>
        <w:pict>
          <v:shape id="_x0000_s1054" type="#_x0000_t202" style="position:absolute;left:0;text-align:left;margin-left:.4pt;margin-top:.5pt;width:692.95pt;height:75.3pt;z-index:251661312" filled="f" stroked="f">
            <v:textbox style="mso-next-textbox:#_x0000_s1054">
              <w:txbxContent>
                <w:p w:rsidR="0016424D" w:rsidRPr="00241F70" w:rsidRDefault="00380DA7" w:rsidP="0016424D">
                  <w:pPr>
                    <w:spacing w:line="276" w:lineRule="auto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Add first topic here</w:t>
                  </w:r>
                </w:p>
                <w:p w:rsidR="00380DA7" w:rsidRPr="00241F70" w:rsidRDefault="00380DA7" w:rsidP="00380DA7">
                  <w:pPr>
                    <w:spacing w:line="276" w:lineRule="auto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Add second topic here</w:t>
                  </w:r>
                </w:p>
                <w:p w:rsidR="00380DA7" w:rsidRPr="00241F70" w:rsidRDefault="00380DA7" w:rsidP="00380DA7">
                  <w:pPr>
                    <w:spacing w:line="276" w:lineRule="auto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Add third topic here</w:t>
                  </w:r>
                </w:p>
                <w:p w:rsidR="00380DA7" w:rsidRPr="00241F70" w:rsidRDefault="00380DA7" w:rsidP="00380DA7">
                  <w:pPr>
                    <w:spacing w:line="276" w:lineRule="auto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Add fourth topic here</w:t>
                  </w:r>
                </w:p>
                <w:p w:rsidR="0016424D" w:rsidRPr="00241F70" w:rsidRDefault="0016424D" w:rsidP="0016424D">
                  <w:pPr>
                    <w:spacing w:line="276" w:lineRule="auto"/>
                    <w:rPr>
                      <w:rFonts w:asciiTheme="minorHAnsi" w:hAnsiTheme="minorHAnsi"/>
                    </w:rPr>
                  </w:pPr>
                </w:p>
                <w:p w:rsidR="0016424D" w:rsidRPr="00241F70" w:rsidRDefault="0016424D" w:rsidP="0016424D">
                  <w:pPr>
                    <w:spacing w:line="276" w:lineRule="auto"/>
                    <w:rPr>
                      <w:rFonts w:asciiTheme="minorHAnsi" w:hAnsiTheme="minorHAnsi"/>
                    </w:rPr>
                  </w:pPr>
                  <w:r w:rsidRPr="00241F70">
                    <w:rPr>
                      <w:rFonts w:asciiTheme="minorHAnsi" w:hAnsiTheme="minorHAnsi"/>
                    </w:rPr>
                    <w:t>Using the keyboard instead of the mouse</w:t>
                  </w:r>
                </w:p>
              </w:txbxContent>
            </v:textbox>
          </v:shape>
        </w:pict>
      </w:r>
    </w:p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18237E" w:rsidP="00BF18C7">
      <w:r>
        <w:rPr>
          <w:noProof/>
          <w:lang w:val="en-GB" w:eastAsia="en-GB"/>
        </w:rPr>
        <w:pict>
          <v:shape id="_x0000_s1052" type="#_x0000_t202" style="position:absolute;left:0;text-align:left;margin-left:.4pt;margin-top:4pt;width:692.95pt;height:22.45pt;z-index:251660288" filled="f" stroked="f">
            <v:textbox>
              <w:txbxContent>
                <w:p w:rsidR="009B7D91" w:rsidRPr="00241F70" w:rsidRDefault="009B7D91" w:rsidP="009B7D91">
                  <w:pPr>
                    <w:rPr>
                      <w:rFonts w:asciiTheme="minorHAnsi" w:hAnsiTheme="minorHAnsi"/>
                      <w:b/>
                    </w:rPr>
                  </w:pPr>
                  <w:r>
                    <w:rPr>
                      <w:rFonts w:asciiTheme="minorHAnsi" w:hAnsiTheme="minorHAnsi"/>
                      <w:b/>
                    </w:rPr>
                    <w:t xml:space="preserve">Given this </w:t>
                  </w:r>
                  <w:r w:rsidR="00380DA7">
                    <w:rPr>
                      <w:rFonts w:asciiTheme="minorHAnsi" w:hAnsiTheme="minorHAnsi"/>
                      <w:b/>
                    </w:rPr>
                    <w:t>12</w:t>
                  </w:r>
                  <w:r w:rsidRPr="00241F70">
                    <w:rPr>
                      <w:rFonts w:asciiTheme="minorHAnsi" w:hAnsiTheme="minorHAnsi"/>
                      <w:b/>
                    </w:rPr>
                    <w:t xml:space="preserve">th day of </w:t>
                  </w:r>
                  <w:r w:rsidR="00D00A6A">
                    <w:rPr>
                      <w:rFonts w:asciiTheme="minorHAnsi" w:hAnsiTheme="minorHAnsi"/>
                      <w:b/>
                    </w:rPr>
                    <w:t xml:space="preserve">October, </w:t>
                  </w:r>
                  <w:r w:rsidR="00D00A6A">
                    <w:rPr>
                      <w:rFonts w:asciiTheme="minorHAnsi" w:hAnsiTheme="minorHAnsi"/>
                      <w:b/>
                    </w:rPr>
                    <w:t>2012</w:t>
                  </w:r>
                  <w:bookmarkStart w:id="0" w:name="_GoBack"/>
                  <w:bookmarkEnd w:id="0"/>
                </w:p>
                <w:p w:rsidR="00241F70" w:rsidRPr="009B7D91" w:rsidRDefault="00241F70" w:rsidP="009B7D91"/>
              </w:txbxContent>
            </v:textbox>
          </v:shape>
        </w:pict>
      </w:r>
    </w:p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BF18C7" w:rsidP="00BF18C7"/>
    <w:p w:rsidR="00BF18C7" w:rsidRPr="00BF18C7" w:rsidRDefault="0018237E" w:rsidP="00BF18C7">
      <w:r>
        <w:rPr>
          <w:noProof/>
          <w:lang w:val="en-GB" w:eastAsia="en-GB"/>
        </w:rPr>
        <w:pict>
          <v:shape id="_x0000_s1055" type="#_x0000_t202" style="position:absolute;left:0;text-align:left;margin-left:32.2pt;margin-top:1.4pt;width:630.45pt;height:24.3pt;z-index:251662336" filled="f" stroked="f">
            <v:textbox>
              <w:txbxContent>
                <w:p w:rsidR="0016424D" w:rsidRPr="0016424D" w:rsidRDefault="00E029F0">
                  <w:pPr>
                    <w:rPr>
                      <w:rFonts w:asciiTheme="minorHAnsi" w:hAnsiTheme="minorHAnsi"/>
                      <w:b/>
                      <w:color w:val="595959" w:themeColor="text1" w:themeTint="A6"/>
                      <w:sz w:val="20"/>
                    </w:rPr>
                  </w:pPr>
                  <w:r>
                    <w:rPr>
                      <w:rFonts w:asciiTheme="minorHAnsi" w:hAnsiTheme="minorHAnsi"/>
                      <w:b/>
                      <w:color w:val="595959" w:themeColor="text1" w:themeTint="A6"/>
                      <w:sz w:val="20"/>
                    </w:rPr>
                    <w:t>Name of Instructor</w:t>
                  </w:r>
                  <w:r w:rsidR="0016424D" w:rsidRPr="0016424D">
                    <w:rPr>
                      <w:rFonts w:asciiTheme="minorHAnsi" w:hAnsiTheme="minorHAnsi"/>
                      <w:b/>
                      <w:color w:val="595959" w:themeColor="text1" w:themeTint="A6"/>
                      <w:sz w:val="20"/>
                    </w:rPr>
                    <w:t xml:space="preserve"> – </w:t>
                  </w:r>
                  <w:r>
                    <w:rPr>
                      <w:rFonts w:asciiTheme="minorHAnsi" w:hAnsiTheme="minorHAnsi"/>
                      <w:b/>
                      <w:color w:val="595959" w:themeColor="text1" w:themeTint="A6"/>
                      <w:sz w:val="20"/>
                    </w:rPr>
                    <w:t>Instructor</w:t>
                  </w:r>
                </w:p>
              </w:txbxContent>
            </v:textbox>
          </v:shape>
        </w:pict>
      </w:r>
    </w:p>
    <w:p w:rsidR="00BF18C7" w:rsidRPr="00BF18C7" w:rsidRDefault="00BF18C7" w:rsidP="00BF18C7"/>
    <w:p w:rsidR="00E96CAF" w:rsidRPr="00BF18C7" w:rsidRDefault="00BF18C7" w:rsidP="00BF18C7">
      <w:pPr>
        <w:tabs>
          <w:tab w:val="left" w:pos="11314"/>
        </w:tabs>
        <w:jc w:val="left"/>
      </w:pPr>
      <w:r>
        <w:tab/>
      </w:r>
    </w:p>
    <w:sectPr w:rsidR="00E96CAF" w:rsidRPr="00BF18C7" w:rsidSect="00241F7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0" w:right="1077" w:bottom="0" w:left="1077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237E" w:rsidRDefault="0018237E" w:rsidP="00241F70">
      <w:r>
        <w:separator/>
      </w:r>
    </w:p>
  </w:endnote>
  <w:endnote w:type="continuationSeparator" w:id="0">
    <w:p w:rsidR="0018237E" w:rsidRDefault="0018237E" w:rsidP="00241F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D5C" w:rsidRDefault="000D4D5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F70" w:rsidRDefault="00241F70" w:rsidP="00241F70">
    <w:pPr>
      <w:pStyle w:val="Footer"/>
      <w:tabs>
        <w:tab w:val="left" w:pos="4582"/>
      </w:tabs>
    </w:pPr>
    <w:r>
      <w:tab/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4D5C" w:rsidRDefault="000D4D5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237E" w:rsidRDefault="0018237E" w:rsidP="00241F70">
      <w:r>
        <w:separator/>
      </w:r>
    </w:p>
  </w:footnote>
  <w:footnote w:type="continuationSeparator" w:id="0">
    <w:p w:rsidR="0018237E" w:rsidRDefault="0018237E" w:rsidP="00241F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F70" w:rsidRDefault="0018237E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27927" o:spid="_x0000_s2122" type="#_x0000_t75" style="position:absolute;left:0;text-align:left;margin-left:0;margin-top:0;width:841.9pt;height:595.2pt;z-index:-251657216;mso-position-horizontal:center;mso-position-horizontal-relative:margin;mso-position-vertical:center;mso-position-vertical-relative:margin" o:allowincell="f">
          <v:imagedata r:id="rId1" o:title="NO BOX certificate design- BLUE 0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F70" w:rsidRDefault="0018237E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27928" o:spid="_x0000_s2123" type="#_x0000_t75" style="position:absolute;left:0;text-align:left;margin-left:0;margin-top:0;width:841.9pt;height:595.2pt;z-index:-251656192;mso-position-horizontal:center;mso-position-horizontal-relative:margin;mso-position-vertical:center;mso-position-vertical-relative:margin" o:allowincell="f">
          <v:imagedata r:id="rId1" o:title="NO BOX certificate design- BLUE 04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41F70" w:rsidRDefault="0018237E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227926" o:spid="_x0000_s2121" type="#_x0000_t75" style="position:absolute;left:0;text-align:left;margin-left:0;margin-top:0;width:841.9pt;height:595.2pt;z-index:-251658240;mso-position-horizontal:center;mso-position-horizontal-relative:margin;mso-position-vertical:center;mso-position-vertical-relative:margin" o:allowincell="f">
          <v:imagedata r:id="rId1" o:title="NO BOX certificate design- BLUE 04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7"/>
  <w:doNotDisplayPageBoundaries/>
  <w:displayBackgroundShape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124">
      <o:colormru v:ext="edit" colors="#591a19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D16AD"/>
    <w:rsid w:val="00047075"/>
    <w:rsid w:val="000D4D5C"/>
    <w:rsid w:val="00104006"/>
    <w:rsid w:val="0016424D"/>
    <w:rsid w:val="001812B5"/>
    <w:rsid w:val="0018237E"/>
    <w:rsid w:val="001D231F"/>
    <w:rsid w:val="001E46BB"/>
    <w:rsid w:val="002076B5"/>
    <w:rsid w:val="00236876"/>
    <w:rsid w:val="00241F70"/>
    <w:rsid w:val="00246B5E"/>
    <w:rsid w:val="00262D75"/>
    <w:rsid w:val="002B1B62"/>
    <w:rsid w:val="002E0AEB"/>
    <w:rsid w:val="00380DA7"/>
    <w:rsid w:val="003D4FB7"/>
    <w:rsid w:val="004563D0"/>
    <w:rsid w:val="0046477F"/>
    <w:rsid w:val="004B4DAA"/>
    <w:rsid w:val="00512BEF"/>
    <w:rsid w:val="00514E26"/>
    <w:rsid w:val="00544174"/>
    <w:rsid w:val="005C1D82"/>
    <w:rsid w:val="00611BC1"/>
    <w:rsid w:val="00616CBB"/>
    <w:rsid w:val="006460A5"/>
    <w:rsid w:val="00661CEB"/>
    <w:rsid w:val="00676B8B"/>
    <w:rsid w:val="00684815"/>
    <w:rsid w:val="006D5CD1"/>
    <w:rsid w:val="006F1C90"/>
    <w:rsid w:val="007367C7"/>
    <w:rsid w:val="00761EF2"/>
    <w:rsid w:val="00820778"/>
    <w:rsid w:val="00865672"/>
    <w:rsid w:val="00865E80"/>
    <w:rsid w:val="008F5B1D"/>
    <w:rsid w:val="009368C7"/>
    <w:rsid w:val="009859DB"/>
    <w:rsid w:val="009A1BE4"/>
    <w:rsid w:val="009A3990"/>
    <w:rsid w:val="009B63A3"/>
    <w:rsid w:val="009B7D91"/>
    <w:rsid w:val="009C6E94"/>
    <w:rsid w:val="00A25782"/>
    <w:rsid w:val="00A83E53"/>
    <w:rsid w:val="00A967AA"/>
    <w:rsid w:val="00AF40F3"/>
    <w:rsid w:val="00B44D22"/>
    <w:rsid w:val="00B47F1F"/>
    <w:rsid w:val="00BA5943"/>
    <w:rsid w:val="00BF18C7"/>
    <w:rsid w:val="00C2494D"/>
    <w:rsid w:val="00C272FC"/>
    <w:rsid w:val="00C45709"/>
    <w:rsid w:val="00C52A86"/>
    <w:rsid w:val="00C73E8C"/>
    <w:rsid w:val="00C74AB8"/>
    <w:rsid w:val="00CB1609"/>
    <w:rsid w:val="00D00A6A"/>
    <w:rsid w:val="00D25CEE"/>
    <w:rsid w:val="00D30385"/>
    <w:rsid w:val="00E029F0"/>
    <w:rsid w:val="00E96CAF"/>
    <w:rsid w:val="00ED16AD"/>
    <w:rsid w:val="00EF6CC6"/>
    <w:rsid w:val="00F20F8B"/>
    <w:rsid w:val="00F241BD"/>
    <w:rsid w:val="00FC6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24">
      <o:colormru v:ext="edit" colors="#591a19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47F1F"/>
    <w:pPr>
      <w:jc w:val="center"/>
    </w:pPr>
    <w:rPr>
      <w:rFonts w:ascii="Garamond" w:hAnsi="Garamond"/>
      <w:sz w:val="24"/>
    </w:rPr>
  </w:style>
  <w:style w:type="paragraph" w:styleId="Heading1">
    <w:name w:val="heading 1"/>
    <w:basedOn w:val="Normal"/>
    <w:next w:val="Normal"/>
    <w:qFormat/>
    <w:rsid w:val="00B47F1F"/>
    <w:pPr>
      <w:outlineLvl w:val="0"/>
    </w:pPr>
    <w:rPr>
      <w:caps/>
      <w:color w:val="591A19"/>
      <w:sz w:val="56"/>
      <w:szCs w:val="56"/>
    </w:rPr>
  </w:style>
  <w:style w:type="paragraph" w:styleId="Heading2">
    <w:name w:val="heading 2"/>
    <w:basedOn w:val="Normal"/>
    <w:next w:val="Normal"/>
    <w:qFormat/>
    <w:rsid w:val="00B47F1F"/>
    <w:pPr>
      <w:spacing w:before="240" w:after="240"/>
      <w:outlineLvl w:val="1"/>
    </w:pPr>
    <w:rPr>
      <w:color w:val="591A19"/>
      <w:sz w:val="72"/>
      <w:szCs w:val="72"/>
    </w:rPr>
  </w:style>
  <w:style w:type="paragraph" w:styleId="Heading3">
    <w:name w:val="heading 3"/>
    <w:basedOn w:val="Normal"/>
    <w:next w:val="Normal"/>
    <w:qFormat/>
    <w:rsid w:val="00B47F1F"/>
    <w:pPr>
      <w:spacing w:before="240" w:after="240"/>
      <w:outlineLvl w:val="2"/>
    </w:pPr>
    <w:rPr>
      <w:caps/>
      <w:color w:val="591A19"/>
      <w:sz w:val="72"/>
      <w:szCs w:val="7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ignatures">
    <w:name w:val="Signatures"/>
    <w:basedOn w:val="Normal"/>
    <w:rsid w:val="00B47F1F"/>
    <w:rPr>
      <w:color w:val="591A19"/>
      <w:sz w:val="20"/>
    </w:rPr>
  </w:style>
  <w:style w:type="paragraph" w:customStyle="1" w:styleId="Description">
    <w:name w:val="Description"/>
    <w:basedOn w:val="Normal"/>
    <w:rsid w:val="00B47F1F"/>
    <w:pPr>
      <w:spacing w:before="200" w:after="200"/>
    </w:pPr>
    <w:rPr>
      <w:color w:val="591A19"/>
      <w:sz w:val="28"/>
      <w:szCs w:val="28"/>
    </w:rPr>
  </w:style>
  <w:style w:type="paragraph" w:customStyle="1" w:styleId="DateYear">
    <w:name w:val="Date &amp; Year"/>
    <w:basedOn w:val="Normal"/>
    <w:rsid w:val="00B47F1F"/>
    <w:pPr>
      <w:spacing w:before="200" w:after="200"/>
    </w:pPr>
    <w:rPr>
      <w:color w:val="591A19"/>
      <w:sz w:val="28"/>
      <w:szCs w:val="28"/>
    </w:rPr>
  </w:style>
  <w:style w:type="paragraph" w:customStyle="1" w:styleId="Certificationtext">
    <w:name w:val="Certification text"/>
    <w:basedOn w:val="Normal"/>
    <w:rsid w:val="00B47F1F"/>
    <w:pPr>
      <w:spacing w:before="200" w:after="200"/>
    </w:pPr>
    <w:rPr>
      <w:caps/>
      <w:color w:val="591A19"/>
      <w:sz w:val="28"/>
      <w:szCs w:val="28"/>
    </w:rPr>
  </w:style>
  <w:style w:type="paragraph" w:customStyle="1" w:styleId="Seal">
    <w:name w:val="Seal"/>
    <w:basedOn w:val="Normal"/>
    <w:rsid w:val="00B47F1F"/>
    <w:rPr>
      <w:caps/>
      <w:color w:val="591A19"/>
    </w:rPr>
  </w:style>
  <w:style w:type="paragraph" w:styleId="BalloonText">
    <w:name w:val="Balloon Text"/>
    <w:basedOn w:val="Normal"/>
    <w:link w:val="BalloonTextChar"/>
    <w:rsid w:val="009A1BE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A1BE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241F7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241F70"/>
    <w:rPr>
      <w:rFonts w:ascii="Garamond" w:hAnsi="Garamond"/>
      <w:sz w:val="24"/>
    </w:rPr>
  </w:style>
  <w:style w:type="paragraph" w:styleId="Footer">
    <w:name w:val="footer"/>
    <w:basedOn w:val="Normal"/>
    <w:link w:val="FooterChar"/>
    <w:rsid w:val="00241F7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241F70"/>
    <w:rPr>
      <w:rFonts w:ascii="Garamond" w:hAnsi="Garamond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aintenance%202\Application%20Data\Microsoft\Templates\High%20school%20diploma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High school diploma</Template>
  <TotalTime>1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Liquid Jigsaw</dc:creator>
  <cp:lastModifiedBy>Tania</cp:lastModifiedBy>
  <cp:revision>4</cp:revision>
  <cp:lastPrinted>2010-03-08T16:51:00Z</cp:lastPrinted>
  <dcterms:created xsi:type="dcterms:W3CDTF">2010-05-07T12:02:00Z</dcterms:created>
  <dcterms:modified xsi:type="dcterms:W3CDTF">2012-10-25T14:47:00Z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TC100819521033</vt:lpwstr>
  </property>
</Properties>
</file>